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AD" w:rsidRDefault="007547A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5DEE1E" wp14:editId="7084C73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16825" cy="236220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2362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4E865C" id="矩形 2" o:spid="_x0000_s1026" style="position:absolute;left:0;text-align:left;margin-left:0;margin-top:.75pt;width:599.75pt;height:18.6pt;z-index:251640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" fillcolor="#ffc000 [3207]" stroked="f" strokeweight="1pt">
                <w10:wrap anchorx="margin"/>
              </v:rect>
            </w:pict>
          </mc:Fallback>
        </mc:AlternateContent>
      </w:r>
      <w:r w:rsidR="004318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3D9EFF" wp14:editId="660971FA">
                <wp:simplePos x="0" y="0"/>
                <wp:positionH relativeFrom="column">
                  <wp:posOffset>2483485</wp:posOffset>
                </wp:positionH>
                <wp:positionV relativeFrom="paragraph">
                  <wp:posOffset>0</wp:posOffset>
                </wp:positionV>
                <wp:extent cx="2591435" cy="485775"/>
                <wp:effectExtent l="0" t="0" r="0" b="9525"/>
                <wp:wrapNone/>
                <wp:docPr id="18" name="梯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1436" cy="485834"/>
                        </a:xfrm>
                        <a:prstGeom prst="trapezoid">
                          <a:avLst>
                            <a:gd name="adj" fmla="val 42253"/>
                          </a:avLst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A32831" id="梯形 18" o:spid="_x0000_s1026" style="position:absolute;left:0;text-align:left;margin-left:195.55pt;margin-top:0;width:204.05pt;height:38.2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1436,48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" path="m,485834l205279,,2386157,r205279,485834l,485834xe" fillcolor="#ed7d31 [3205]" stroked="f" strokeweight="1pt">
                <v:stroke joinstyle="miter"/>
                <v:path arrowok="t" o:connecttype="custom" o:connectlocs="0,485834;205279,0;2386157,0;2591436,485834;0,485834" o:connectangles="0,0,0,0,0"/>
              </v:shape>
            </w:pict>
          </mc:Fallback>
        </mc:AlternateContent>
      </w:r>
      <w:r w:rsidR="004318AC">
        <w:rPr>
          <w:rFonts w:hint="eastAsia"/>
        </w:rPr>
        <w:t xml:space="preserve"> </w:t>
      </w:r>
    </w:p>
    <w:p w:rsidR="007547AD" w:rsidRDefault="007547AD"/>
    <w:p w:rsidR="009B11C9" w:rsidRDefault="003B0860" w:rsidP="009B11C9">
      <w:pPr>
        <w:ind w:firstLine="420"/>
      </w:pPr>
      <w:r w:rsidRPr="003B08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09E82" wp14:editId="7BDDB3F2">
                <wp:simplePos x="0" y="0"/>
                <wp:positionH relativeFrom="column">
                  <wp:posOffset>3524250</wp:posOffset>
                </wp:positionH>
                <wp:positionV relativeFrom="paragraph">
                  <wp:posOffset>7357110</wp:posOffset>
                </wp:positionV>
                <wp:extent cx="1771650" cy="123825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结论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（1）；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（2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展望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（1）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（2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b/>
                                <w:color w:val="FF0000"/>
                              </w:rPr>
                            </w:pPr>
                          </w:p>
                          <w:p w:rsidR="003B0860" w:rsidRPr="005525E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09E82" id="Rectangle 3" o:spid="_x0000_s1026" style="position:absolute;left:0;text-align:left;margin-left:277.5pt;margin-top:579.3pt;width:139.5pt;height:9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" filled="f" stroked="f">
                <v:textbox>
                  <w:txbxContent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结论</w:t>
                      </w:r>
                      <w:r w:rsidRPr="003B0860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（1）；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（2</w:t>
                      </w:r>
                      <w:r w:rsidRPr="003B0860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展望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（1）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（2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b/>
                          <w:color w:val="FF0000"/>
                        </w:rPr>
                      </w:pPr>
                    </w:p>
                    <w:p w:rsidR="003B0860" w:rsidRPr="005525E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08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1D0556" wp14:editId="4F62732E">
                <wp:simplePos x="0" y="0"/>
                <wp:positionH relativeFrom="column">
                  <wp:posOffset>3543300</wp:posOffset>
                </wp:positionH>
                <wp:positionV relativeFrom="paragraph">
                  <wp:posOffset>6991385</wp:posOffset>
                </wp:positionV>
                <wp:extent cx="1485900" cy="28889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0860" w:rsidRDefault="003B0860" w:rsidP="003B0860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结论与展望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1D0556" id="矩形 62" o:spid="_x0000_s1027" style="position:absolute;left:0;text-align:left;margin-left:279pt;margin-top:550.5pt;width:117pt;height:22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" filled="f" stroked="f" strokeweight="1pt">
                <v:textbox>
                  <w:txbxContent>
                    <w:p w:rsidR="003B0860" w:rsidRDefault="003B0860" w:rsidP="003B0860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结论与展望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E99BBB" wp14:editId="33081D9D">
                <wp:simplePos x="0" y="0"/>
                <wp:positionH relativeFrom="column">
                  <wp:posOffset>3248025</wp:posOffset>
                </wp:positionH>
                <wp:positionV relativeFrom="paragraph">
                  <wp:posOffset>1923415</wp:posOffset>
                </wp:positionV>
                <wp:extent cx="49833" cy="5367961"/>
                <wp:effectExtent l="57150" t="0" r="64770" b="444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58" name="矩形 58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矩形 59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矩形 60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矩形 61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00C2E" id="组合 57" o:spid="_x0000_s1026" style="position:absolute;left:0;text-align:left;margin-left:255.75pt;margin-top:151.45pt;width:3.9pt;height:422.65pt;z-index:2516848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">
                <v:rect id="矩形 58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" filled="f" stroked="f" strokeweight="1pt"/>
                <v:rect id="矩形 59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Q1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G4QENcMAAADbAAAADwAA&#10;AAAAAAAAAAAAAAAHAgAAZHJzL2Rvd25yZXYueG1sUEsFBgAAAAADAAMAtwAAAPcCAAAAAA==&#10;" filled="f" stroked="f" strokeweight="1pt"/>
                <v:rect id="矩形 60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/>
                <v:rect id="矩形 61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964F137" wp14:editId="1086BB60">
                <wp:simplePos x="0" y="0"/>
                <wp:positionH relativeFrom="margin">
                  <wp:align>center</wp:align>
                </wp:positionH>
                <wp:positionV relativeFrom="paragraph">
                  <wp:posOffset>1432560</wp:posOffset>
                </wp:positionV>
                <wp:extent cx="6713220" cy="8029575"/>
                <wp:effectExtent l="0" t="0" r="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220" cy="8029575"/>
                          <a:chOff x="486480" y="2398578"/>
                          <a:chExt cx="6713265" cy="7037923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486480" y="9124117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524580" y="3944629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6005" y="6669546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矩形 43"/>
                        <wps:cNvSpPr/>
                        <wps:spPr>
                          <a:xfrm>
                            <a:off x="486480" y="2398578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3CD61" id="组合 4" o:spid="_x0000_s1026" style="position:absolute;left:0;text-align:left;margin-left:0;margin-top:112.8pt;width:528.6pt;height:632.25pt;z-index:251641856;mso-position-horizontal:center;mso-position-horizontal-relative:margin;mso-width-relative:margin;mso-height-relative:margin" coordorigin="4864,23985" coordsize="67132,7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">
                <v:rect id="矩形 40" o:spid="_x0000_s1027" style="position:absolute;left:4864;top:91241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1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APZzt1vwAAANsAAAAPAAAAAAAA&#10;AAAAAAAAAAcCAABkcnMvZG93bnJldi54bWxQSwUGAAAAAAMAAwC3AAAA8wIAAAAA&#10;" filled="f" stroked="f" strokeweight="1pt"/>
                <v:rect id="矩形 41" o:spid="_x0000_s1028" style="position:absolute;left:5245;top:39446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/>
                <v:rect id="矩形 42" o:spid="_x0000_s1029" style="position:absolute;left:4960;top:66695;width:667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/>
                <v:rect id="矩形 43" o:spid="_x0000_s1030" style="position:absolute;left:4864;top:23985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CF1709" wp14:editId="72B380D8">
                <wp:simplePos x="0" y="0"/>
                <wp:positionH relativeFrom="margin">
                  <wp:align>right</wp:align>
                </wp:positionH>
                <wp:positionV relativeFrom="paragraph">
                  <wp:posOffset>9556750</wp:posOffset>
                </wp:positionV>
                <wp:extent cx="7534275" cy="695325"/>
                <wp:effectExtent l="0" t="0" r="28575" b="28575"/>
                <wp:wrapSquare wrapText="bothSides"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695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860" w:rsidRDefault="003B0860" w:rsidP="003B0860">
                            <w:pPr>
                              <w:ind w:firstLineChars="150" w:firstLine="315"/>
                            </w:pPr>
                          </w:p>
                          <w:p w:rsidR="003B0860" w:rsidRPr="003B0860" w:rsidRDefault="003B0860" w:rsidP="003B0860">
                            <w:pPr>
                              <w:ind w:firstLineChars="400" w:firstLine="1440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086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2021届上海理工大学机械工程学院优秀毕业设计（论文）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F170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left:0;text-align:left;margin-left:542.05pt;margin-top:752.5pt;width:593.25pt;height:54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" fillcolor="#c45911 [2405]">
                <v:textbox>
                  <w:txbxContent>
                    <w:p w:rsidR="003B0860" w:rsidRDefault="003B0860" w:rsidP="003B0860">
                      <w:pPr>
                        <w:ind w:firstLineChars="150" w:firstLine="315"/>
                      </w:pPr>
                    </w:p>
                    <w:p w:rsidR="003B0860" w:rsidRPr="003B0860" w:rsidRDefault="003B0860" w:rsidP="003B0860">
                      <w:pPr>
                        <w:ind w:firstLineChars="400" w:firstLine="1440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086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2021届上海理工大学机械工程学院优秀毕业设计（论文）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2D0BB" wp14:editId="48EE9649">
                <wp:simplePos x="0" y="0"/>
                <wp:positionH relativeFrom="column">
                  <wp:posOffset>3476625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控制时序分析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编程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</w:t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过程分析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D0BB" id="_x0000_s1029" style="position:absolute;left:0;text-align:left;margin-left:273.75pt;margin-top:431.95pt;width:139.5pt;height:6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控制时序分析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编程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</w:t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过程分析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084E35" wp14:editId="4DACF901">
                <wp:simplePos x="0" y="0"/>
                <wp:positionH relativeFrom="column">
                  <wp:posOffset>3762375</wp:posOffset>
                </wp:positionH>
                <wp:positionV relativeFrom="paragraph">
                  <wp:posOffset>5080635</wp:posOffset>
                </wp:positionV>
                <wp:extent cx="1485900" cy="28889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控制系统设计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84E35" id="矩形 54" o:spid="_x0000_s1030" style="position:absolute;left:0;text-align:left;margin-left:296.25pt;margin-top:400.05pt;width:117pt;height:22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控制系统设计</w:t>
                      </w: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D98C94" wp14:editId="57F2F536">
                <wp:simplePos x="0" y="0"/>
                <wp:positionH relativeFrom="column">
                  <wp:posOffset>3600450</wp:posOffset>
                </wp:positionH>
                <wp:positionV relativeFrom="paragraph">
                  <wp:posOffset>4104640</wp:posOffset>
                </wp:positionV>
                <wp:extent cx="1771650" cy="885825"/>
                <wp:effectExtent l="0" t="0" r="0" b="0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设定参数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受力分析。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98C94" id="_x0000_s1031" style="position:absolute;left:0;text-align:left;margin-left:283.5pt;margin-top:323.2pt;width:139.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设定参数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受力分析。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604BE" wp14:editId="47E0A49F">
                <wp:simplePos x="0" y="0"/>
                <wp:positionH relativeFrom="column">
                  <wp:posOffset>3848100</wp:posOffset>
                </wp:positionH>
                <wp:positionV relativeFrom="paragraph">
                  <wp:posOffset>3656965</wp:posOffset>
                </wp:positionV>
                <wp:extent cx="1099847" cy="28889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力学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分析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EB604BE" id="矩形 50" o:spid="_x0000_s1032" style="position:absolute;left:0;text-align:left;margin-left:303pt;margin-top:287.95pt;width:86.6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力学</w:t>
                      </w:r>
                      <w:r>
                        <w:rPr>
                          <w:rFonts w:ascii="微软雅黑" w:eastAsia="微软雅黑" w:hAnsi="微软雅黑" w:cstheme="minorBidi"/>
                          <w:color w:val="6291BF"/>
                          <w:kern w:val="24"/>
                          <w:sz w:val="28"/>
                          <w:szCs w:val="28"/>
                        </w:rPr>
                        <w:t>分析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83910" wp14:editId="0C51D15D">
                <wp:simplePos x="0" y="0"/>
                <wp:positionH relativeFrom="column">
                  <wp:posOffset>3695700</wp:posOffset>
                </wp:positionH>
                <wp:positionV relativeFrom="paragraph">
                  <wp:posOffset>1971040</wp:posOffset>
                </wp:positionV>
                <wp:extent cx="1099847" cy="28889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系统仿真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183910" id="矩形 49" o:spid="_x0000_s1033" style="position:absolute;left:0;text-align:left;margin-left:291pt;margin-top:155.2pt;width:86.6pt;height:2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系统仿真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99941" wp14:editId="6BD91C7D">
                <wp:simplePos x="0" y="0"/>
                <wp:positionH relativeFrom="column">
                  <wp:posOffset>3648075</wp:posOffset>
                </wp:positionH>
                <wp:positionV relativeFrom="paragraph">
                  <wp:posOffset>2294890</wp:posOffset>
                </wp:positionV>
                <wp:extent cx="1771650" cy="885825"/>
                <wp:effectExtent l="0" t="0" r="0" b="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系统优化。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99941" id="_x0000_s1034" style="position:absolute;left:0;text-align:left;margin-left:287.25pt;margin-top:180.7pt;width:139.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仿真分析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系统优化。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6EB5D" wp14:editId="071FFD52">
                <wp:simplePos x="0" y="0"/>
                <wp:positionH relativeFrom="column">
                  <wp:posOffset>466725</wp:posOffset>
                </wp:positionH>
                <wp:positionV relativeFrom="paragraph">
                  <wp:posOffset>7329216</wp:posOffset>
                </wp:positionV>
                <wp:extent cx="1771650" cy="885825"/>
                <wp:effectExtent l="0" t="0" r="0" b="0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结构规划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构建模型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EB5D" id="_x0000_s1035" style="position:absolute;left:0;text-align:left;margin-left:36.75pt;margin-top:577.1pt;width:139.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结构规划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构建模型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5DE8C" wp14:editId="207794B1">
                <wp:simplePos x="0" y="0"/>
                <wp:positionH relativeFrom="column">
                  <wp:posOffset>457200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方案规划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机构设计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规划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5DE8C" id="_x0000_s1036" style="position:absolute;left:0;text-align:left;margin-left:36pt;margin-top:431.95pt;width:139.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方案规划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机构设计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规划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6900DF7" wp14:editId="7F747107">
                <wp:simplePos x="0" y="0"/>
                <wp:positionH relativeFrom="column">
                  <wp:posOffset>752475</wp:posOffset>
                </wp:positionH>
                <wp:positionV relativeFrom="paragraph">
                  <wp:posOffset>1908810</wp:posOffset>
                </wp:positionV>
                <wp:extent cx="1461135" cy="537591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5375910"/>
                          <a:chOff x="3426747" y="2412562"/>
                          <a:chExt cx="1461710" cy="5376559"/>
                        </a:xfrm>
                      </wpg:grpSpPr>
                      <wps:wsp>
                        <wps:cNvPr id="32" name="矩形 32"/>
                        <wps:cNvSpPr/>
                        <wps:spPr>
                          <a:xfrm>
                            <a:off x="3468366" y="7500196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结构设计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3468366" y="4122046"/>
                            <a:ext cx="1420091" cy="28891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工</w:t>
                              </w: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作原理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矩形 34"/>
                        <wps:cNvSpPr/>
                        <wps:spPr>
                          <a:xfrm>
                            <a:off x="3468356" y="5613377"/>
                            <a:ext cx="1340059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设计思路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3426747" y="2412562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研究</w:t>
                              </w:r>
                              <w:r w:rsidR="004318AC"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00DF7" id="组合 12" o:spid="_x0000_s1037" style="position:absolute;left:0;text-align:left;margin-left:59.25pt;margin-top:150.3pt;width:115.05pt;height:423.3pt;z-index:251650048;mso-width-relative:margin;mso-height-relative:margin" coordorigin="34267,24125" coordsize="14617,5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">
                <v:rect id="矩形 32" o:spid="_x0000_s1038" style="position:absolute;left:34683;top:75001;width:11003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结构设计</w:t>
                        </w:r>
                      </w:p>
                    </w:txbxContent>
                  </v:textbox>
                </v:rect>
                <v:rect id="矩形 33" o:spid="_x0000_s1039" style="position:absolute;left:34683;top:41220;width:14201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作原理</w:t>
                        </w:r>
                      </w:p>
                    </w:txbxContent>
                  </v:textbox>
                </v:rect>
                <v:rect id="矩形 34" o:spid="_x0000_s1040" style="position:absolute;left:34683;top:56133;width:13401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设计思路</w:t>
                        </w:r>
                      </w:p>
                    </w:txbxContent>
                  </v:textbox>
                </v:rect>
                <v:rect id="矩形 35" o:spid="_x0000_s1041" style="position:absolute;left:34267;top:24125;width:11003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研究</w:t>
                        </w:r>
                        <w:r w:rsidR="004318AC"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11181" wp14:editId="5CA9545C">
                <wp:simplePos x="0" y="0"/>
                <wp:positionH relativeFrom="column">
                  <wp:posOffset>542915</wp:posOffset>
                </wp:positionH>
                <wp:positionV relativeFrom="paragraph">
                  <wp:posOffset>1908810</wp:posOffset>
                </wp:positionV>
                <wp:extent cx="49833" cy="5367961"/>
                <wp:effectExtent l="57150" t="0" r="64770" b="444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21" name="矩形 21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510A1" id="组合 20" o:spid="_x0000_s1026" style="position:absolute;left:0;text-align:left;margin-left:42.75pt;margin-top:150.3pt;width:3.9pt;height:422.65pt;z-index:2516592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">
                <v:rect id="矩形 21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" filled="f" stroked="f" strokeweight="1pt"/>
                <v:rect id="矩形 22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  <v:rect id="矩形 23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  <v:rect id="矩形 24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71626BC" wp14:editId="57D8E7EA">
                <wp:simplePos x="0" y="0"/>
                <wp:positionH relativeFrom="column">
                  <wp:posOffset>466725</wp:posOffset>
                </wp:positionH>
                <wp:positionV relativeFrom="paragraph">
                  <wp:posOffset>4194810</wp:posOffset>
                </wp:positionV>
                <wp:extent cx="1771650" cy="88582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图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工作过程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执行流程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8E3DF2" w:rsidRPr="005525E0" w:rsidRDefault="008E3DF2" w:rsidP="003C586D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626BC" id="_x0000_s1042" style="position:absolute;left:0;text-align:left;margin-left:36.75pt;margin-top:330.3pt;width:139.5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" filled="f" stroked="f">
                <v:textbox>
                  <w:txbxContent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图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工作过程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执行流程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8E3DF2" w:rsidRPr="005525E0" w:rsidRDefault="008E3DF2" w:rsidP="003C586D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45F23F" wp14:editId="116B267E">
                <wp:simplePos x="0" y="0"/>
                <wp:positionH relativeFrom="column">
                  <wp:posOffset>457201</wp:posOffset>
                </wp:positionH>
                <wp:positionV relativeFrom="paragraph">
                  <wp:posOffset>2318385</wp:posOffset>
                </wp:positionV>
                <wp:extent cx="2628900" cy="85344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重要意义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672FC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项目研究热点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及现状；</w:t>
                            </w:r>
                          </w:p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项目研究的技术创新性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5F23F" id="矩形 11" o:spid="_x0000_s1043" style="position:absolute;left:0;text-align:left;margin-left:36pt;margin-top:182.55pt;width:207pt;height:67.2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" filled="f" stroked="f">
                <v:textbox style="mso-fit-shape-to-text:t">
                  <w:txbxContent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重要意义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672FC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项目研究热点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及现状；</w:t>
                      </w:r>
                    </w:p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项目研究的技术创新性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547A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B06DD0" wp14:editId="4971ADB0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4305300" cy="120967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7AD" w:rsidRPr="007547AD" w:rsidRDefault="007547AD" w:rsidP="007547AD">
                            <w:pPr>
                              <w:ind w:firstLineChars="400" w:firstLine="144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547AD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毕业设计（论文）题目</w:t>
                            </w:r>
                          </w:p>
                          <w:p w:rsidR="007547AD" w:rsidRPr="007547AD" w:rsidRDefault="007547AD" w:rsidP="0075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学生：张三 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；学号：3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>150102607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专业：机械工程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547AD" w:rsidRPr="007547AD" w:rsidRDefault="007547AD" w:rsidP="007547AD">
                            <w:pPr>
                              <w:ind w:firstLineChars="750" w:firstLine="1800"/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指导教师：谢东</w:t>
                            </w:r>
                          </w:p>
                          <w:p w:rsidR="007547AD" w:rsidRPr="007547AD" w:rsidRDefault="007547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6DD0" id="_x0000_s1044" type="#_x0000_t202" style="position:absolute;left:0;text-align:left;margin-left:117.75pt;margin-top:2.55pt;width:339pt;height:9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" filled="f" strokecolor="white [3212]">
                <v:textbox>
                  <w:txbxContent>
                    <w:p w:rsidR="007547AD" w:rsidRPr="007547AD" w:rsidRDefault="007547AD" w:rsidP="007547AD">
                      <w:pPr>
                        <w:ind w:firstLineChars="400" w:firstLine="1440"/>
                        <w:rPr>
                          <w:b/>
                          <w:sz w:val="36"/>
                          <w:szCs w:val="36"/>
                        </w:rPr>
                      </w:pPr>
                      <w:r w:rsidRPr="007547AD">
                        <w:rPr>
                          <w:rFonts w:hint="eastAsia"/>
                          <w:b/>
                          <w:sz w:val="36"/>
                          <w:szCs w:val="36"/>
                        </w:rPr>
                        <w:t>毕业设计（论文）题目</w:t>
                      </w:r>
                    </w:p>
                    <w:p w:rsidR="007547AD" w:rsidRPr="007547AD" w:rsidRDefault="007547AD" w:rsidP="007547AD">
                      <w:pPr>
                        <w:rPr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 xml:space="preserve">学生：张三 </w:t>
                      </w:r>
                      <w:r w:rsidRPr="007547A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；学号：3</w:t>
                      </w:r>
                      <w:r w:rsidRPr="007547AD">
                        <w:rPr>
                          <w:sz w:val="24"/>
                          <w:szCs w:val="24"/>
                        </w:rPr>
                        <w:t>150102607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7547A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专业：机械工程</w:t>
                      </w:r>
                      <w:r w:rsidRPr="007547AD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7547AD" w:rsidRPr="007547AD" w:rsidRDefault="007547AD" w:rsidP="007547AD">
                      <w:pPr>
                        <w:ind w:firstLineChars="750" w:firstLine="1800"/>
                        <w:rPr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指导教师：谢东</w:t>
                      </w:r>
                    </w:p>
                    <w:p w:rsidR="007547AD" w:rsidRPr="007547AD" w:rsidRDefault="007547AD"/>
                  </w:txbxContent>
                </v:textbox>
                <w10:wrap type="square"/>
              </v:shape>
            </w:pict>
          </mc:Fallback>
        </mc:AlternateContent>
      </w:r>
      <w:r w:rsidR="007547AD">
        <w:rPr>
          <w:noProof/>
        </w:rPr>
        <w:drawing>
          <wp:inline distT="0" distB="0" distL="0" distR="0" wp14:anchorId="29210CB6" wp14:editId="73F15870">
            <wp:extent cx="1112520" cy="1073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1C9">
        <w:rPr>
          <w:rFonts w:hint="eastAsia"/>
          <w:noProof/>
        </w:rPr>
        <w:drawing>
          <wp:inline distT="0" distB="0" distL="0" distR="0" wp14:anchorId="44DA205C" wp14:editId="7F184761">
            <wp:extent cx="1133457" cy="1127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7" cy="11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FC" w:rsidRDefault="009672FC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876020" w:rsidRDefault="000E32AC" w:rsidP="009B11C9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优秀毕业设计（论文）展板制作</w:t>
      </w:r>
      <w:r w:rsidR="00876020">
        <w:rPr>
          <w:rFonts w:hint="eastAsia"/>
          <w:sz w:val="24"/>
          <w:szCs w:val="24"/>
        </w:rPr>
        <w:t>说明：</w:t>
      </w:r>
    </w:p>
    <w:p w:rsidR="009B11C9" w:rsidRPr="00876020" w:rsidRDefault="009B11C9" w:rsidP="009B11C9">
      <w:pPr>
        <w:ind w:firstLine="420"/>
        <w:rPr>
          <w:sz w:val="24"/>
          <w:szCs w:val="24"/>
        </w:rPr>
      </w:pPr>
      <w:r w:rsidRPr="00876020">
        <w:rPr>
          <w:rFonts w:hint="eastAsia"/>
          <w:sz w:val="24"/>
          <w:szCs w:val="24"/>
        </w:rPr>
        <w:t>2</w:t>
      </w:r>
      <w:r w:rsidRPr="00876020">
        <w:rPr>
          <w:sz w:val="24"/>
          <w:szCs w:val="24"/>
        </w:rPr>
        <w:t>021</w:t>
      </w:r>
      <w:r w:rsidRPr="00876020">
        <w:rPr>
          <w:rFonts w:hint="eastAsia"/>
          <w:sz w:val="24"/>
          <w:szCs w:val="24"/>
        </w:rPr>
        <w:t>届机械学院优秀毕业设计（论文）除完成学校优秀毕业设计（论文）摘要以外，需按上述样式，制作一页优秀毕业设计（论文</w:t>
      </w:r>
      <w:r w:rsidRPr="00876020">
        <w:rPr>
          <w:sz w:val="24"/>
          <w:szCs w:val="24"/>
        </w:rPr>
        <w:t>）</w:t>
      </w:r>
      <w:r w:rsidRPr="00876020">
        <w:rPr>
          <w:rFonts w:hint="eastAsia"/>
          <w:sz w:val="24"/>
          <w:szCs w:val="24"/>
        </w:rPr>
        <w:t>展板</w:t>
      </w:r>
      <w:r w:rsidR="00876020">
        <w:rPr>
          <w:rFonts w:hint="eastAsia"/>
          <w:sz w:val="24"/>
          <w:szCs w:val="24"/>
        </w:rPr>
        <w:t>，展板内容根据毕业设计（论文）特点设计，包括研究背景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工作原理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设计思路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结构设计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机构设计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模型仿真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载荷分析等。同时提供二寸头像电子照（JPG格式），版面设计除上下格式统一外，中间内容部分可自行设计。</w:t>
      </w:r>
      <w:r w:rsidR="000E32AC">
        <w:rPr>
          <w:rFonts w:hint="eastAsia"/>
          <w:sz w:val="24"/>
          <w:szCs w:val="24"/>
        </w:rPr>
        <w:t>展板由学院统一制作，放在学院指定的展览场所进行展示。</w:t>
      </w:r>
      <w:bookmarkStart w:id="0" w:name="_GoBack"/>
      <w:bookmarkEnd w:id="0"/>
    </w:p>
    <w:p w:rsidR="009B11C9" w:rsidRPr="00876020" w:rsidRDefault="009B11C9" w:rsidP="009B11C9">
      <w:pPr>
        <w:ind w:firstLine="420"/>
        <w:rPr>
          <w:sz w:val="24"/>
          <w:szCs w:val="24"/>
        </w:rPr>
      </w:pPr>
      <w:r w:rsidRPr="00876020">
        <w:rPr>
          <w:rFonts w:hint="eastAsia"/>
          <w:sz w:val="24"/>
          <w:szCs w:val="24"/>
        </w:rPr>
        <w:t>内容部分示例</w:t>
      </w:r>
      <w:r w:rsidR="00876020">
        <w:rPr>
          <w:rFonts w:hint="eastAsia"/>
          <w:sz w:val="24"/>
          <w:szCs w:val="24"/>
        </w:rPr>
        <w:t>：</w:t>
      </w:r>
    </w:p>
    <w:p w:rsidR="009B11C9" w:rsidRDefault="009B11C9" w:rsidP="009B11C9">
      <w:pPr>
        <w:ind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029450" cy="7686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1C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89E" w:rsidRDefault="00E2689E" w:rsidP="00013072">
      <w:r>
        <w:separator/>
      </w:r>
    </w:p>
  </w:endnote>
  <w:endnote w:type="continuationSeparator" w:id="0">
    <w:p w:rsidR="00E2689E" w:rsidRDefault="00E2689E" w:rsidP="0001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89E" w:rsidRDefault="00E2689E" w:rsidP="00013072">
      <w:r>
        <w:separator/>
      </w:r>
    </w:p>
  </w:footnote>
  <w:footnote w:type="continuationSeparator" w:id="0">
    <w:p w:rsidR="00E2689E" w:rsidRDefault="00E2689E" w:rsidP="00013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90326"/>
    <w:multiLevelType w:val="hybridMultilevel"/>
    <w:tmpl w:val="FF3A131C"/>
    <w:lvl w:ilvl="0" w:tplc="582024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E531BE"/>
    <w:rsid w:val="00013072"/>
    <w:rsid w:val="000815F3"/>
    <w:rsid w:val="00091EBC"/>
    <w:rsid w:val="000E32AC"/>
    <w:rsid w:val="000F714A"/>
    <w:rsid w:val="000F72FB"/>
    <w:rsid w:val="00144DB1"/>
    <w:rsid w:val="00191A12"/>
    <w:rsid w:val="001E7A28"/>
    <w:rsid w:val="002341C5"/>
    <w:rsid w:val="00294B41"/>
    <w:rsid w:val="002A3E80"/>
    <w:rsid w:val="002C095C"/>
    <w:rsid w:val="002E0E99"/>
    <w:rsid w:val="00302E89"/>
    <w:rsid w:val="00312D83"/>
    <w:rsid w:val="00365CF4"/>
    <w:rsid w:val="003B0860"/>
    <w:rsid w:val="003C586D"/>
    <w:rsid w:val="00412DBE"/>
    <w:rsid w:val="004318AC"/>
    <w:rsid w:val="004B06EC"/>
    <w:rsid w:val="004E7AB2"/>
    <w:rsid w:val="004F142D"/>
    <w:rsid w:val="00510380"/>
    <w:rsid w:val="005525E0"/>
    <w:rsid w:val="00555FDC"/>
    <w:rsid w:val="005D0860"/>
    <w:rsid w:val="0066681A"/>
    <w:rsid w:val="006714BF"/>
    <w:rsid w:val="00707A93"/>
    <w:rsid w:val="0071760A"/>
    <w:rsid w:val="00750E62"/>
    <w:rsid w:val="007547AD"/>
    <w:rsid w:val="00761DE5"/>
    <w:rsid w:val="00784288"/>
    <w:rsid w:val="007E3351"/>
    <w:rsid w:val="007F41D4"/>
    <w:rsid w:val="0085791A"/>
    <w:rsid w:val="00875CC5"/>
    <w:rsid w:val="00876020"/>
    <w:rsid w:val="00892E6C"/>
    <w:rsid w:val="008E3DF2"/>
    <w:rsid w:val="00912B5F"/>
    <w:rsid w:val="00954EC6"/>
    <w:rsid w:val="009672FC"/>
    <w:rsid w:val="0097219E"/>
    <w:rsid w:val="009B11C9"/>
    <w:rsid w:val="00A9415F"/>
    <w:rsid w:val="00AD5E1C"/>
    <w:rsid w:val="00B01C5D"/>
    <w:rsid w:val="00B36FC8"/>
    <w:rsid w:val="00B54FDE"/>
    <w:rsid w:val="00B6103B"/>
    <w:rsid w:val="00C548C6"/>
    <w:rsid w:val="00C964C8"/>
    <w:rsid w:val="00CC79F1"/>
    <w:rsid w:val="00D12A6B"/>
    <w:rsid w:val="00D50D13"/>
    <w:rsid w:val="00D56D9C"/>
    <w:rsid w:val="00DA497E"/>
    <w:rsid w:val="00DB3334"/>
    <w:rsid w:val="00E2465F"/>
    <w:rsid w:val="00E2689E"/>
    <w:rsid w:val="00E6383C"/>
    <w:rsid w:val="00E95E40"/>
    <w:rsid w:val="00EB4AC0"/>
    <w:rsid w:val="00F2584C"/>
    <w:rsid w:val="00FC493B"/>
    <w:rsid w:val="0448215A"/>
    <w:rsid w:val="1374792A"/>
    <w:rsid w:val="1B334693"/>
    <w:rsid w:val="1E590C3C"/>
    <w:rsid w:val="43E5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F71948"/>
  <w15:docId w15:val="{39005A58-04D1-47CA-8F66-EBDA3E79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13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13072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13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130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xu\AppData\Roaming\kingsoft\office6\templates\download\da5f9547-b644-e237-f4ab-65baa39be813\&#31616;&#21382;&#36890;&#29992;&#27714;&#328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简历通用求职简历</Template>
  <TotalTime>4</TotalTime>
  <Pages>2</Pages>
  <Words>42</Words>
  <Characters>245</Characters>
  <Application>Microsoft Office Word</Application>
  <DocSecurity>0</DocSecurity>
  <Lines>2</Lines>
  <Paragraphs>1</Paragraphs>
  <ScaleCrop>false</ScaleCrop>
  <Company>上海理工大学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sunxuyang6</dc:creator>
  <cp:lastModifiedBy>DELL</cp:lastModifiedBy>
  <cp:revision>3</cp:revision>
  <dcterms:created xsi:type="dcterms:W3CDTF">2021-06-03T01:10:00Z</dcterms:created>
  <dcterms:modified xsi:type="dcterms:W3CDTF">2021-06-03T01:13:00Z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